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BC Gravity Condensed" w:eastAsiaTheme="majorEastAsia" w:hAnsi="ABC Gravity Condensed" w:cs="Times New Roman (Koppen CS)"/>
          <w:b/>
          <w:bCs/>
          <w:i/>
          <w:iCs/>
          <w:caps/>
          <w:color w:val="000000" w:themeColor="text1"/>
          <w:sz w:val="32"/>
          <w:szCs w:val="32"/>
        </w:rPr>
        <w:id w:val="-813179119"/>
        <w:docPartObj>
          <w:docPartGallery w:val="Cover Pages"/>
          <w:docPartUnique/>
        </w:docPartObj>
      </w:sdtPr>
      <w:sdtEndPr>
        <w:rPr>
          <w:rStyle w:val="Intensieveverwijzing"/>
          <w:rFonts w:ascii="Hero New Medium" w:eastAsiaTheme="minorEastAsia" w:hAnsi="Hero New Medium" w:cstheme="minorBidi"/>
          <w:b w:val="0"/>
          <w:bCs w:val="0"/>
          <w:caps w:val="0"/>
          <w:smallCaps/>
          <w:spacing w:val="5"/>
          <w:sz w:val="24"/>
          <w:szCs w:val="24"/>
        </w:rPr>
      </w:sdtEndPr>
      <w:sdtContent>
        <w:p w14:paraId="44C598CC" w14:textId="039CA537" w:rsidR="00A529D0" w:rsidRDefault="00364FBC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CE4769A" wp14:editId="749E31FA">
                <wp:simplePos x="0" y="0"/>
                <wp:positionH relativeFrom="column">
                  <wp:posOffset>-361315</wp:posOffset>
                </wp:positionH>
                <wp:positionV relativeFrom="paragraph">
                  <wp:posOffset>-850265</wp:posOffset>
                </wp:positionV>
                <wp:extent cx="6486525" cy="9052560"/>
                <wp:effectExtent l="0" t="0" r="3175" b="2540"/>
                <wp:wrapNone/>
                <wp:docPr id="1985885725" name="Afbeeldi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885725" name="Afbeelding 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103" r="261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6525" cy="905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4D8B" w:rsidRPr="00B965A5">
            <w:rPr>
              <w:b/>
              <w:noProof/>
              <w:sz w:val="44"/>
              <w:szCs w:val="44"/>
              <w:lang w:eastAsia="nl-NL"/>
            </w:rPr>
            <w:drawing>
              <wp:anchor distT="0" distB="0" distL="114300" distR="114300" simplePos="0" relativeHeight="251658241" behindDoc="0" locked="0" layoutInCell="1" allowOverlap="1" wp14:anchorId="7A1CB57D" wp14:editId="2B7AF052">
                <wp:simplePos x="0" y="0"/>
                <wp:positionH relativeFrom="margin">
                  <wp:posOffset>1857375</wp:posOffset>
                </wp:positionH>
                <wp:positionV relativeFrom="paragraph">
                  <wp:posOffset>-430530</wp:posOffset>
                </wp:positionV>
                <wp:extent cx="2282990" cy="1357934"/>
                <wp:effectExtent l="0" t="0" r="0" b="0"/>
                <wp:wrapNone/>
                <wp:docPr id="1" name="Picture 1" descr="Afbeelding met logo, Lettertype, symbool, Graphics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fbeelding met logo, Lettertype, symbool, Graphics&#10;&#10;Automatisch gegenereerde beschrijvi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2990" cy="135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002800" w14:textId="77777777" w:rsidR="005C2ADA" w:rsidRDefault="005C2ADA" w:rsidP="008D29AF">
          <w:pPr>
            <w:pStyle w:val="Kop1"/>
            <w:rPr>
              <w:rStyle w:val="Intensieveverwijzing"/>
            </w:rPr>
          </w:pPr>
        </w:p>
        <w:p w14:paraId="7AD7172F" w14:textId="77777777" w:rsidR="005C2ADA" w:rsidRDefault="005C2ADA" w:rsidP="005C2ADA"/>
        <w:p w14:paraId="4FBE677E" w14:textId="77777777" w:rsidR="005C2ADA" w:rsidRDefault="005C2ADA" w:rsidP="005C2ADA"/>
        <w:p w14:paraId="33280482" w14:textId="77777777" w:rsidR="005C2ADA" w:rsidRDefault="005C2ADA" w:rsidP="005C2ADA"/>
        <w:p w14:paraId="74B9F81C" w14:textId="77777777" w:rsidR="005C2ADA" w:rsidRDefault="005C2ADA" w:rsidP="005C2ADA"/>
        <w:p w14:paraId="784C71C2" w14:textId="77777777" w:rsidR="005C2ADA" w:rsidRDefault="005C2ADA" w:rsidP="005C2ADA"/>
        <w:p w14:paraId="6AA146FA" w14:textId="21DB4D9B" w:rsidR="005C2ADA" w:rsidRDefault="003E5A68" w:rsidP="005C2ADA">
          <w:r>
            <w:t xml:space="preserve"> </w:t>
          </w:r>
        </w:p>
        <w:p w14:paraId="78F6FB6A" w14:textId="77777777" w:rsidR="005C2ADA" w:rsidRDefault="005C2ADA" w:rsidP="005C2ADA"/>
        <w:p w14:paraId="04DAC1A2" w14:textId="77777777" w:rsidR="005C2ADA" w:rsidRDefault="005C2ADA" w:rsidP="005C2ADA">
          <w:pPr>
            <w:pStyle w:val="Documentstitel"/>
            <w:spacing w:line="216" w:lineRule="auto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</w:rPr>
          </w:pPr>
        </w:p>
        <w:p w14:paraId="41D73EBE" w14:textId="77777777" w:rsidR="005C2ADA" w:rsidRDefault="005C2ADA" w:rsidP="005C2ADA">
          <w:pPr>
            <w:pStyle w:val="Documentstitel"/>
            <w:spacing w:line="216" w:lineRule="auto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</w:rPr>
          </w:pPr>
        </w:p>
        <w:p w14:paraId="2AA90E33" w14:textId="77777777" w:rsidR="005C2ADA" w:rsidRDefault="005C2ADA" w:rsidP="002F240D">
          <w:pPr>
            <w:pStyle w:val="Geenafstand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3B6136AF" w14:textId="77777777" w:rsidR="005C2ADA" w:rsidRDefault="005C2ADA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73634067" w14:textId="77777777" w:rsidR="005C2ADA" w:rsidRDefault="005C2ADA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485A63F6" w14:textId="77777777" w:rsidR="005C2ADA" w:rsidRDefault="005C2ADA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45E10777" w14:textId="77777777" w:rsidR="005C2ADA" w:rsidRDefault="005C2ADA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3ED45602" w14:textId="77777777" w:rsidR="005C2ADA" w:rsidRDefault="005C2ADA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0D461ED1" w14:textId="77777777" w:rsidR="006206A5" w:rsidRDefault="006206A5" w:rsidP="006206A5"/>
        <w:p w14:paraId="5D966AA5" w14:textId="77777777" w:rsidR="006206A5" w:rsidRPr="006206A5" w:rsidRDefault="006206A5" w:rsidP="006206A5"/>
        <w:p w14:paraId="7014401D" w14:textId="77777777" w:rsidR="00DD63BE" w:rsidRDefault="00DD63BE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</w:p>
        <w:p w14:paraId="79B6C970" w14:textId="4A4951D4" w:rsidR="005C2ADA" w:rsidRDefault="00A86664" w:rsidP="005C2ADA">
          <w:pPr>
            <w:pStyle w:val="Documentstitel"/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</w:pPr>
          <w:r>
            <w:rPr>
              <w:rStyle w:val="Intensieveverwijzing"/>
              <w:rFonts w:ascii="ABC Gravity Condensed" w:hAnsi="ABC Gravity Condensed"/>
              <w:bCs w:val="0"/>
              <w:smallCaps w:val="0"/>
              <w:color w:val="E7E6E6" w:themeColor="background2"/>
              <w:spacing w:val="0"/>
              <w:szCs w:val="72"/>
            </w:rPr>
            <w:t>Inschrijfformulier</w:t>
          </w:r>
        </w:p>
        <w:p w14:paraId="25315032" w14:textId="36EFE336" w:rsidR="00036830" w:rsidRDefault="00A86664" w:rsidP="79F4D7FE">
          <w:pPr>
            <w:pStyle w:val="Documentondertitel"/>
            <w:numPr>
              <w:ilvl w:val="0"/>
              <w:numId w:val="0"/>
            </w:numPr>
          </w:pPr>
          <w:r>
            <w:t>Bestuur 2026-2027</w:t>
          </w:r>
        </w:p>
      </w:sdtContent>
    </w:sdt>
    <w:p w14:paraId="097985FF" w14:textId="77777777" w:rsidR="00DD63BE" w:rsidRDefault="00DD63BE">
      <w:pPr>
        <w:rPr>
          <w:rFonts w:ascii="ABC Gravity Condensed" w:eastAsiaTheme="majorEastAsia" w:hAnsi="ABC Gravity Condensed" w:cs="Times New Roman (Koppen CS)"/>
          <w:b/>
          <w:caps/>
          <w:color w:val="000000" w:themeColor="text1"/>
          <w:sz w:val="40"/>
          <w:szCs w:val="32"/>
        </w:rPr>
      </w:pPr>
      <w:r>
        <w:br w:type="page"/>
      </w:r>
    </w:p>
    <w:p w14:paraId="2902005E" w14:textId="7CE9D833" w:rsidR="006F214D" w:rsidRDefault="00732B4F" w:rsidP="006F214D">
      <w:pPr>
        <w:pStyle w:val="Kop1"/>
      </w:pPr>
      <w:r>
        <w:lastRenderedPageBreak/>
        <w:t>Wa</w:t>
      </w:r>
      <w:r w:rsidR="006435AD">
        <w:t>T LEUK DAT JE SOLLICITEERT!</w:t>
      </w:r>
    </w:p>
    <w:p w14:paraId="741C8D59" w14:textId="77777777" w:rsidR="007D27C3" w:rsidRDefault="007D27C3">
      <w:pPr>
        <w:rPr>
          <w:b/>
          <w:bCs/>
        </w:rPr>
      </w:pPr>
    </w:p>
    <w:p w14:paraId="012D136C" w14:textId="29B0AED6" w:rsidR="006435AD" w:rsidRDefault="004E1E60">
      <w:pPr>
        <w:rPr>
          <w:b/>
          <w:bCs/>
        </w:rPr>
      </w:pPr>
      <w:r>
        <w:rPr>
          <w:b/>
          <w:bCs/>
        </w:rPr>
        <w:t xml:space="preserve">We hebben een aantal leuke vragen voor je. </w:t>
      </w:r>
      <w:r w:rsidR="002C0A57">
        <w:rPr>
          <w:b/>
          <w:bCs/>
        </w:rPr>
        <w:t xml:space="preserve">Vul je eerst even je gegevens in? </w:t>
      </w:r>
    </w:p>
    <w:p w14:paraId="1FBC79E3" w14:textId="77777777" w:rsidR="002C0A57" w:rsidRDefault="002C0A57">
      <w:pPr>
        <w:rPr>
          <w:b/>
          <w:bCs/>
        </w:rPr>
      </w:pPr>
    </w:p>
    <w:p w14:paraId="01F777E0" w14:textId="3FBECAF5" w:rsidR="009616C8" w:rsidRDefault="009616C8">
      <w:pPr>
        <w:rPr>
          <w:b/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49"/>
      </w:tblGrid>
      <w:tr w:rsidR="009616C8" w14:paraId="0FCB0854" w14:textId="458498A6" w:rsidTr="00B2751F">
        <w:trPr>
          <w:trHeight w:val="340"/>
        </w:trPr>
        <w:tc>
          <w:tcPr>
            <w:tcW w:w="2405" w:type="dxa"/>
            <w:tcBorders>
              <w:bottom w:val="single" w:sz="4" w:space="0" w:color="auto"/>
            </w:tcBorders>
          </w:tcPr>
          <w:p w14:paraId="609D5B79" w14:textId="52056D90" w:rsidR="009616C8" w:rsidRDefault="009616C8">
            <w:pPr>
              <w:rPr>
                <w:b/>
                <w:bCs/>
              </w:rPr>
            </w:pPr>
            <w:r>
              <w:rPr>
                <w:b/>
                <w:bCs/>
              </w:rPr>
              <w:t>Naam:</w:t>
            </w:r>
          </w:p>
        </w:tc>
        <w:tc>
          <w:tcPr>
            <w:tcW w:w="6649" w:type="dxa"/>
            <w:tcBorders>
              <w:bottom w:val="single" w:sz="4" w:space="0" w:color="auto"/>
            </w:tcBorders>
          </w:tcPr>
          <w:p w14:paraId="0AE0F931" w14:textId="77777777" w:rsidR="009616C8" w:rsidRDefault="009616C8">
            <w:pPr>
              <w:rPr>
                <w:b/>
                <w:bCs/>
              </w:rPr>
            </w:pPr>
          </w:p>
        </w:tc>
      </w:tr>
      <w:tr w:rsidR="009616C8" w14:paraId="7658FCA7" w14:textId="50435175" w:rsidTr="00B2751F">
        <w:trPr>
          <w:trHeight w:val="3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B0B2A0C" w14:textId="52CC3E59" w:rsidR="009616C8" w:rsidRDefault="009616C8">
            <w:pPr>
              <w:rPr>
                <w:b/>
                <w:bCs/>
              </w:rPr>
            </w:pPr>
            <w:r>
              <w:rPr>
                <w:b/>
                <w:bCs/>
              </w:rPr>
              <w:t>Adres: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</w:tcPr>
          <w:p w14:paraId="4198D676" w14:textId="77777777" w:rsidR="009616C8" w:rsidRDefault="009616C8">
            <w:pPr>
              <w:rPr>
                <w:b/>
                <w:bCs/>
              </w:rPr>
            </w:pPr>
          </w:p>
        </w:tc>
      </w:tr>
      <w:tr w:rsidR="009616C8" w14:paraId="3B347025" w14:textId="3EFFCB95" w:rsidTr="00B2751F">
        <w:trPr>
          <w:trHeight w:val="3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4EE17AE5" w14:textId="7BB8A82F" w:rsidR="009616C8" w:rsidRDefault="009616C8">
            <w:pPr>
              <w:rPr>
                <w:b/>
                <w:bCs/>
              </w:rPr>
            </w:pPr>
            <w:r>
              <w:rPr>
                <w:b/>
                <w:bCs/>
              </w:rPr>
              <w:t>Geboortedatum: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</w:tcPr>
          <w:p w14:paraId="7631E9AB" w14:textId="77777777" w:rsidR="009616C8" w:rsidRDefault="009616C8">
            <w:pPr>
              <w:rPr>
                <w:b/>
                <w:bCs/>
              </w:rPr>
            </w:pPr>
          </w:p>
        </w:tc>
      </w:tr>
      <w:tr w:rsidR="009616C8" w14:paraId="6C027AF5" w14:textId="05989358" w:rsidTr="00B2751F">
        <w:trPr>
          <w:trHeight w:val="3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65BF03D2" w14:textId="4AFD798F" w:rsidR="009616C8" w:rsidRDefault="009616C8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</w:tcPr>
          <w:p w14:paraId="49593C95" w14:textId="77777777" w:rsidR="009616C8" w:rsidRDefault="009616C8">
            <w:pPr>
              <w:rPr>
                <w:b/>
                <w:bCs/>
              </w:rPr>
            </w:pPr>
          </w:p>
        </w:tc>
      </w:tr>
      <w:tr w:rsidR="009616C8" w14:paraId="056BE6C4" w14:textId="58E4CA50" w:rsidTr="00B2751F">
        <w:trPr>
          <w:trHeight w:val="340"/>
        </w:trPr>
        <w:tc>
          <w:tcPr>
            <w:tcW w:w="2405" w:type="dxa"/>
            <w:tcBorders>
              <w:top w:val="single" w:sz="4" w:space="0" w:color="auto"/>
            </w:tcBorders>
          </w:tcPr>
          <w:p w14:paraId="363409E2" w14:textId="06C5AFA9" w:rsidR="009616C8" w:rsidRDefault="009616C8">
            <w:pPr>
              <w:rPr>
                <w:b/>
                <w:bCs/>
              </w:rPr>
            </w:pPr>
            <w:r>
              <w:rPr>
                <w:b/>
                <w:bCs/>
              </w:rPr>
              <w:t>Telefoonnummer:</w:t>
            </w:r>
          </w:p>
        </w:tc>
        <w:tc>
          <w:tcPr>
            <w:tcW w:w="6649" w:type="dxa"/>
            <w:tcBorders>
              <w:top w:val="single" w:sz="4" w:space="0" w:color="auto"/>
            </w:tcBorders>
          </w:tcPr>
          <w:p w14:paraId="5C325094" w14:textId="77777777" w:rsidR="009616C8" w:rsidRDefault="009616C8">
            <w:pPr>
              <w:rPr>
                <w:b/>
                <w:bCs/>
              </w:rPr>
            </w:pPr>
          </w:p>
        </w:tc>
      </w:tr>
    </w:tbl>
    <w:p w14:paraId="44F08533" w14:textId="2A6BBB26" w:rsidR="002C0A57" w:rsidRDefault="002C0A57">
      <w:pPr>
        <w:rPr>
          <w:b/>
          <w:bCs/>
        </w:rPr>
      </w:pPr>
    </w:p>
    <w:p w14:paraId="26619AA7" w14:textId="35346CF9" w:rsidR="002C0A57" w:rsidRDefault="002C0A57">
      <w:pPr>
        <w:rPr>
          <w:b/>
          <w:bCs/>
        </w:rPr>
      </w:pPr>
      <w:r>
        <w:rPr>
          <w:b/>
          <w:bCs/>
        </w:rPr>
        <w:t xml:space="preserve"> </w:t>
      </w:r>
    </w:p>
    <w:p w14:paraId="02E9188E" w14:textId="77777777" w:rsidR="00B2751F" w:rsidRDefault="00B2751F">
      <w:pPr>
        <w:rPr>
          <w:b/>
          <w:bCs/>
        </w:rPr>
      </w:pPr>
    </w:p>
    <w:p w14:paraId="5C7A5271" w14:textId="5FB4FFE2" w:rsidR="00746B43" w:rsidRDefault="00746B43">
      <w:pPr>
        <w:rPr>
          <w:b/>
          <w:bCs/>
        </w:rPr>
      </w:pPr>
      <w:r>
        <w:rPr>
          <w:b/>
          <w:bCs/>
        </w:rPr>
        <w:t>Waarom spreekt NJR je aan?</w:t>
      </w:r>
    </w:p>
    <w:p w14:paraId="5ADE5D94" w14:textId="77777777" w:rsidR="00F22C42" w:rsidRDefault="00F22C42">
      <w:pPr>
        <w:rPr>
          <w:b/>
          <w:bCs/>
        </w:rPr>
      </w:pPr>
    </w:p>
    <w:p w14:paraId="702E672B" w14:textId="4C71C374" w:rsidR="00746B43" w:rsidRDefault="00E243EB">
      <w:pPr>
        <w:rPr>
          <w:b/>
          <w:bCs/>
        </w:rPr>
      </w:pPr>
      <w:r w:rsidRPr="00E243EB">
        <w:rPr>
          <w:b/>
          <w:bCs/>
          <w:noProof/>
        </w:rPr>
        <mc:AlternateContent>
          <mc:Choice Requires="wps">
            <w:drawing>
              <wp:inline distT="0" distB="0" distL="0" distR="0" wp14:anchorId="43641261" wp14:editId="782156F4">
                <wp:extent cx="5890260" cy="1836420"/>
                <wp:effectExtent l="0" t="0" r="0" b="0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8364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A89" w14:textId="5574D97E" w:rsidR="00E243EB" w:rsidRDefault="00FF33C5" w:rsidP="00E243EB">
                            <w:r>
                              <w:t>[vul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64126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63.8pt;height:1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" fillcolor="#e6e6e6" stroked="f">
                <v:textbox>
                  <w:txbxContent>
                    <w:p w14:paraId="7CC92A89" w14:textId="5574D97E" w:rsidR="00E243EB" w:rsidRDefault="00FF33C5" w:rsidP="00E243EB">
                      <w:r>
                        <w:t>[vul in]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14E10F" w14:textId="3AD55C6F" w:rsidR="00746B43" w:rsidRDefault="00746B43">
      <w:pPr>
        <w:rPr>
          <w:b/>
          <w:bCs/>
        </w:rPr>
      </w:pPr>
    </w:p>
    <w:p w14:paraId="070B5FB4" w14:textId="77777777" w:rsidR="00746B43" w:rsidRDefault="00746B43">
      <w:r w:rsidRPr="00746B43">
        <w:rPr>
          <w:b/>
          <w:bCs/>
        </w:rPr>
        <w:t xml:space="preserve">Waarom spreekt een </w:t>
      </w:r>
      <w:proofErr w:type="spellStart"/>
      <w:r w:rsidRPr="00746B43">
        <w:rPr>
          <w:b/>
          <w:bCs/>
        </w:rPr>
        <w:t>bestuursjaar</w:t>
      </w:r>
      <w:proofErr w:type="spellEnd"/>
      <w:r w:rsidRPr="00746B43">
        <w:rPr>
          <w:b/>
          <w:bCs/>
        </w:rPr>
        <w:t xml:space="preserve"> bij NJR je aan?</w:t>
      </w:r>
      <w:r w:rsidRPr="00746B43">
        <w:t xml:space="preserve"> </w:t>
      </w:r>
    </w:p>
    <w:p w14:paraId="2CB40C5A" w14:textId="77777777" w:rsidR="00746B43" w:rsidRDefault="00746B43"/>
    <w:p w14:paraId="70F0FDF0" w14:textId="446A3468" w:rsidR="00BA11E7" w:rsidRDefault="00BA11E7">
      <w:r w:rsidRPr="00E243EB">
        <w:rPr>
          <w:b/>
          <w:bCs/>
          <w:noProof/>
        </w:rPr>
        <mc:AlternateContent>
          <mc:Choice Requires="wps">
            <w:drawing>
              <wp:inline distT="0" distB="0" distL="0" distR="0" wp14:anchorId="39694469" wp14:editId="428C4974">
                <wp:extent cx="5755640" cy="1794449"/>
                <wp:effectExtent l="0" t="0" r="0" b="0"/>
                <wp:docPr id="15634530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79444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3091C" w14:textId="6BDD7A79" w:rsidR="00BA11E7" w:rsidRDefault="00FF33C5" w:rsidP="00BA11E7">
                            <w:r>
                              <w:t>[vul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94469" id="_x0000_s1027" type="#_x0000_t202" style="width:453.2pt;height:1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" fillcolor="#e6e6e6" stroked="f">
                <v:textbox>
                  <w:txbxContent>
                    <w:p w14:paraId="6453091C" w14:textId="6BDD7A79" w:rsidR="00BA11E7" w:rsidRDefault="00FF33C5" w:rsidP="00BA11E7">
                      <w:r>
                        <w:t>[vul in]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44EB1B" w14:textId="77777777" w:rsidR="00E243EB" w:rsidRDefault="00E243EB">
      <w:pPr>
        <w:rPr>
          <w:b/>
          <w:bCs/>
        </w:rPr>
      </w:pPr>
    </w:p>
    <w:p w14:paraId="3C1C81CB" w14:textId="77777777" w:rsidR="00BA11E7" w:rsidRDefault="00BA11E7">
      <w:pPr>
        <w:rPr>
          <w:b/>
          <w:bCs/>
        </w:rPr>
      </w:pPr>
    </w:p>
    <w:p w14:paraId="6383BCFB" w14:textId="77777777" w:rsidR="00BA11E7" w:rsidRDefault="00BA11E7">
      <w:pPr>
        <w:rPr>
          <w:b/>
          <w:bCs/>
        </w:rPr>
      </w:pPr>
    </w:p>
    <w:p w14:paraId="245B56EE" w14:textId="77777777" w:rsidR="00BA11E7" w:rsidRDefault="00BA11E7">
      <w:pPr>
        <w:rPr>
          <w:b/>
          <w:bCs/>
        </w:rPr>
      </w:pPr>
    </w:p>
    <w:p w14:paraId="5C428650" w14:textId="4FF5D0E2" w:rsidR="00746B43" w:rsidRDefault="00746B43">
      <w:pPr>
        <w:rPr>
          <w:b/>
          <w:bCs/>
        </w:rPr>
      </w:pPr>
      <w:r w:rsidRPr="00746B43">
        <w:rPr>
          <w:b/>
          <w:bCs/>
        </w:rPr>
        <w:lastRenderedPageBreak/>
        <w:t xml:space="preserve">In welke </w:t>
      </w:r>
      <w:proofErr w:type="spellStart"/>
      <w:r w:rsidRPr="00746B43">
        <w:rPr>
          <w:b/>
          <w:bCs/>
        </w:rPr>
        <w:t>bestuurfunctie</w:t>
      </w:r>
      <w:proofErr w:type="spellEnd"/>
      <w:r w:rsidRPr="00746B43">
        <w:rPr>
          <w:b/>
          <w:bCs/>
        </w:rPr>
        <w:t>(s) zie jij jezelf en waarom?</w:t>
      </w:r>
    </w:p>
    <w:p w14:paraId="5642C85B" w14:textId="77777777" w:rsidR="00746B43" w:rsidRDefault="00746B43">
      <w:pPr>
        <w:rPr>
          <w:b/>
          <w:bCs/>
        </w:rPr>
      </w:pPr>
    </w:p>
    <w:p w14:paraId="22B4D893" w14:textId="076B93DD" w:rsidR="00746B43" w:rsidRDefault="00BA11E7">
      <w:pPr>
        <w:rPr>
          <w:b/>
          <w:bCs/>
        </w:rPr>
      </w:pPr>
      <w:r w:rsidRPr="00E243EB">
        <w:rPr>
          <w:b/>
          <w:bCs/>
          <w:noProof/>
        </w:rPr>
        <mc:AlternateContent>
          <mc:Choice Requires="wps">
            <w:drawing>
              <wp:inline distT="0" distB="0" distL="0" distR="0" wp14:anchorId="45144340" wp14:editId="080E106D">
                <wp:extent cx="5755640" cy="1794449"/>
                <wp:effectExtent l="0" t="0" r="0" b="0"/>
                <wp:docPr id="6380899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79444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A05B" w14:textId="2A222A18" w:rsidR="00BA11E7" w:rsidRDefault="00FF33C5" w:rsidP="00BA11E7">
                            <w:r>
                              <w:t>[vul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144340" id="_x0000_s1028" type="#_x0000_t202" style="width:453.2pt;height:1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" fillcolor="#e6e6e6" stroked="f">
                <v:textbox>
                  <w:txbxContent>
                    <w:p w14:paraId="5F22A05B" w14:textId="2A222A18" w:rsidR="00BA11E7" w:rsidRDefault="00FF33C5" w:rsidP="00BA11E7">
                      <w:r>
                        <w:t>[vul in]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D1E84B" w14:textId="77777777" w:rsidR="00BA11E7" w:rsidRDefault="00BA11E7">
      <w:pPr>
        <w:rPr>
          <w:b/>
          <w:bCs/>
        </w:rPr>
      </w:pPr>
    </w:p>
    <w:p w14:paraId="0A8FEB65" w14:textId="58F8EE00" w:rsidR="00746B43" w:rsidRDefault="00E243EB">
      <w:pPr>
        <w:rPr>
          <w:b/>
          <w:bCs/>
        </w:rPr>
      </w:pPr>
      <w:r w:rsidRPr="00E243EB">
        <w:rPr>
          <w:b/>
          <w:bCs/>
        </w:rPr>
        <w:t xml:space="preserve">Welke ervaringen en talenten kun jij gebruiken in een </w:t>
      </w:r>
      <w:proofErr w:type="spellStart"/>
      <w:r w:rsidRPr="00E243EB">
        <w:rPr>
          <w:b/>
          <w:bCs/>
        </w:rPr>
        <w:t>bestuursjaar</w:t>
      </w:r>
      <w:proofErr w:type="spellEnd"/>
      <w:r w:rsidRPr="00E243EB">
        <w:rPr>
          <w:b/>
          <w:bCs/>
        </w:rPr>
        <w:t xml:space="preserve"> bij NJR?</w:t>
      </w:r>
    </w:p>
    <w:p w14:paraId="5F1264AF" w14:textId="77777777" w:rsidR="00E243EB" w:rsidRDefault="00E243EB">
      <w:pPr>
        <w:rPr>
          <w:b/>
          <w:bCs/>
        </w:rPr>
      </w:pPr>
    </w:p>
    <w:p w14:paraId="62B15CBD" w14:textId="376E7A80" w:rsidR="00E243EB" w:rsidRDefault="00BA11E7">
      <w:pPr>
        <w:rPr>
          <w:b/>
          <w:bCs/>
        </w:rPr>
      </w:pPr>
      <w:r w:rsidRPr="00E243EB">
        <w:rPr>
          <w:b/>
          <w:bCs/>
          <w:noProof/>
        </w:rPr>
        <mc:AlternateContent>
          <mc:Choice Requires="wps">
            <w:drawing>
              <wp:inline distT="0" distB="0" distL="0" distR="0" wp14:anchorId="245E54A6" wp14:editId="63CF6074">
                <wp:extent cx="5755640" cy="1794449"/>
                <wp:effectExtent l="0" t="0" r="0" b="0"/>
                <wp:docPr id="12740215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79444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9781D" w14:textId="6F03DA22" w:rsidR="00BA11E7" w:rsidRDefault="00FF33C5" w:rsidP="00BA11E7">
                            <w:r>
                              <w:t>[vul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E54A6" id="_x0000_s1029" type="#_x0000_t202" style="width:453.2pt;height:1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" fillcolor="#e6e6e6" stroked="f">
                <v:textbox>
                  <w:txbxContent>
                    <w:p w14:paraId="11C9781D" w14:textId="6F03DA22" w:rsidR="00BA11E7" w:rsidRDefault="00FF33C5" w:rsidP="00BA11E7">
                      <w:r>
                        <w:t>[vul in]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034B6C" w14:textId="77777777" w:rsidR="00BA11E7" w:rsidRDefault="00BA11E7">
      <w:pPr>
        <w:rPr>
          <w:b/>
          <w:bCs/>
        </w:rPr>
      </w:pPr>
    </w:p>
    <w:p w14:paraId="1A931D1D" w14:textId="4DFC4A0B" w:rsidR="00E243EB" w:rsidRDefault="00E243EB">
      <w:pPr>
        <w:rPr>
          <w:b/>
          <w:bCs/>
        </w:rPr>
      </w:pPr>
      <w:r w:rsidRPr="00E243EB">
        <w:rPr>
          <w:b/>
          <w:bCs/>
        </w:rPr>
        <w:t>Wil je verder nog iets kwijt?</w:t>
      </w:r>
    </w:p>
    <w:p w14:paraId="7FDEA03F" w14:textId="77777777" w:rsidR="00E243EB" w:rsidRDefault="00E243EB">
      <w:pPr>
        <w:rPr>
          <w:b/>
          <w:bCs/>
        </w:rPr>
      </w:pPr>
    </w:p>
    <w:p w14:paraId="6A34BD77" w14:textId="2CCB831C" w:rsidR="00BA11E7" w:rsidRDefault="00BA11E7">
      <w:pPr>
        <w:rPr>
          <w:b/>
          <w:bCs/>
        </w:rPr>
      </w:pPr>
      <w:r w:rsidRPr="00E243EB">
        <w:rPr>
          <w:b/>
          <w:bCs/>
          <w:noProof/>
        </w:rPr>
        <mc:AlternateContent>
          <mc:Choice Requires="wps">
            <w:drawing>
              <wp:inline distT="0" distB="0" distL="0" distR="0" wp14:anchorId="150A1DE4" wp14:editId="1F6454DC">
                <wp:extent cx="5755640" cy="1211580"/>
                <wp:effectExtent l="0" t="0" r="0" b="7620"/>
                <wp:docPr id="6365685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21158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1254F" w14:textId="209E5E68" w:rsidR="00BA11E7" w:rsidRDefault="00FF33C5" w:rsidP="00BA11E7">
                            <w:r>
                              <w:t>[vul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A1DE4" id="_x0000_s1030" type="#_x0000_t202" style="width:453.2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" fillcolor="#e6e6e6" stroked="f">
                <v:textbox>
                  <w:txbxContent>
                    <w:p w14:paraId="2F71254F" w14:textId="209E5E68" w:rsidR="00BA11E7" w:rsidRDefault="00FF33C5" w:rsidP="00BA11E7">
                      <w:r>
                        <w:t>[vul in]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CD013E" w14:textId="77777777" w:rsidR="00BA11E7" w:rsidRDefault="00BA11E7">
      <w:pPr>
        <w:rPr>
          <w:b/>
          <w:bCs/>
        </w:rPr>
      </w:pPr>
    </w:p>
    <w:p w14:paraId="65933796" w14:textId="493FA935" w:rsidR="00E243EB" w:rsidRDefault="00E243EB">
      <w:pPr>
        <w:rPr>
          <w:b/>
          <w:bCs/>
        </w:rPr>
      </w:pPr>
      <w:r w:rsidRPr="00E243EB">
        <w:rPr>
          <w:b/>
          <w:bCs/>
        </w:rPr>
        <w:t>Hoe ben je bij NJR en de vacature uitgekomen?</w:t>
      </w:r>
    </w:p>
    <w:p w14:paraId="4C632718" w14:textId="5F22801B" w:rsidR="00253236" w:rsidRPr="00616974" w:rsidRDefault="00616974" w:rsidP="00616974">
      <w:pPr>
        <w:ind w:left="708"/>
      </w:pPr>
      <w:sdt>
        <w:sdtPr>
          <w:id w:val="-450620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16974">
            <w:rPr>
              <w:rFonts w:ascii="MS Gothic" w:eastAsia="MS Gothic" w:hAnsi="MS Gothic" w:hint="eastAsia"/>
            </w:rPr>
            <w:t>☐</w:t>
          </w:r>
        </w:sdtContent>
      </w:sdt>
      <w:r w:rsidRPr="00616974">
        <w:t xml:space="preserve"> </w:t>
      </w:r>
      <w:r w:rsidR="00253236" w:rsidRPr="00616974">
        <w:t xml:space="preserve">Via </w:t>
      </w:r>
      <w:proofErr w:type="spellStart"/>
      <w:r w:rsidR="00253236" w:rsidRPr="00616974">
        <w:t>social</w:t>
      </w:r>
      <w:proofErr w:type="spellEnd"/>
      <w:r w:rsidR="00253236" w:rsidRPr="00616974">
        <w:t xml:space="preserve"> media (advertenties) van NJR </w:t>
      </w:r>
    </w:p>
    <w:p w14:paraId="2994F2A3" w14:textId="499976F5" w:rsidR="00253236" w:rsidRPr="00616974" w:rsidRDefault="00616974" w:rsidP="00616974">
      <w:pPr>
        <w:ind w:left="708"/>
      </w:pPr>
      <w:sdt>
        <w:sdtPr>
          <w:id w:val="-14359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16974">
            <w:rPr>
              <w:rFonts w:ascii="MS Gothic" w:eastAsia="MS Gothic" w:hAnsi="MS Gothic" w:hint="eastAsia"/>
            </w:rPr>
            <w:t>☐</w:t>
          </w:r>
        </w:sdtContent>
      </w:sdt>
      <w:r w:rsidRPr="00616974">
        <w:t xml:space="preserve"> </w:t>
      </w:r>
      <w:r w:rsidR="00253236" w:rsidRPr="00616974">
        <w:t xml:space="preserve">Ik zag NJR in de media </w:t>
      </w:r>
    </w:p>
    <w:p w14:paraId="292D49DD" w14:textId="1F75651B" w:rsidR="00253236" w:rsidRPr="00616974" w:rsidRDefault="00616974" w:rsidP="00616974">
      <w:pPr>
        <w:ind w:left="708"/>
      </w:pPr>
      <w:sdt>
        <w:sdtPr>
          <w:id w:val="1004628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16974">
            <w:rPr>
              <w:rFonts w:ascii="MS Gothic" w:eastAsia="MS Gothic" w:hAnsi="MS Gothic" w:hint="eastAsia"/>
            </w:rPr>
            <w:t>☐</w:t>
          </w:r>
        </w:sdtContent>
      </w:sdt>
      <w:r w:rsidRPr="00616974">
        <w:t xml:space="preserve"> </w:t>
      </w:r>
      <w:r w:rsidR="00253236" w:rsidRPr="00616974">
        <w:t xml:space="preserve">Iemand van NJR vertelde me over de vacature </w:t>
      </w:r>
    </w:p>
    <w:p w14:paraId="0830447D" w14:textId="75B476F3" w:rsidR="00253236" w:rsidRPr="00616974" w:rsidRDefault="00616974" w:rsidP="00616974">
      <w:pPr>
        <w:ind w:left="708"/>
      </w:pPr>
      <w:sdt>
        <w:sdtPr>
          <w:id w:val="310601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16974">
            <w:rPr>
              <w:rFonts w:ascii="MS Gothic" w:eastAsia="MS Gothic" w:hAnsi="MS Gothic" w:hint="eastAsia"/>
            </w:rPr>
            <w:t>☐</w:t>
          </w:r>
        </w:sdtContent>
      </w:sdt>
      <w:r w:rsidRPr="00616974">
        <w:t xml:space="preserve"> </w:t>
      </w:r>
      <w:r w:rsidR="00253236" w:rsidRPr="00616974">
        <w:t xml:space="preserve">Via mijn school, studie of organisatie </w:t>
      </w:r>
    </w:p>
    <w:p w14:paraId="364C1368" w14:textId="274446AF" w:rsidR="00253236" w:rsidRPr="00616974" w:rsidRDefault="00616974" w:rsidP="00616974">
      <w:pPr>
        <w:ind w:left="708"/>
      </w:pPr>
      <w:sdt>
        <w:sdtPr>
          <w:id w:val="-1543439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16974">
            <w:rPr>
              <w:rFonts w:ascii="MS Gothic" w:eastAsia="MS Gothic" w:hAnsi="MS Gothic" w:hint="eastAsia"/>
            </w:rPr>
            <w:t>☐</w:t>
          </w:r>
        </w:sdtContent>
      </w:sdt>
      <w:r w:rsidRPr="00616974">
        <w:t xml:space="preserve"> </w:t>
      </w:r>
      <w:r w:rsidR="00253236" w:rsidRPr="00616974">
        <w:t>Iemand anders vertelde me over NJR</w:t>
      </w:r>
    </w:p>
    <w:sectPr w:rsidR="00253236" w:rsidRPr="00616974" w:rsidSect="006206A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985" w:right="1418" w:bottom="2268" w:left="1418" w:header="709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67C06" w14:textId="77777777" w:rsidR="0048223F" w:rsidRDefault="0048223F" w:rsidP="008C11A2">
      <w:r>
        <w:separator/>
      </w:r>
    </w:p>
  </w:endnote>
  <w:endnote w:type="continuationSeparator" w:id="0">
    <w:p w14:paraId="2E09927A" w14:textId="77777777" w:rsidR="0048223F" w:rsidRDefault="0048223F" w:rsidP="008C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ro New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BC Gravity Condensed">
    <w:altName w:val="Calibri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Hero New Bold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BC Arizona Text">
    <w:altName w:val="Calibri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Hero New Light">
    <w:altName w:val="Calibri"/>
    <w:charset w:val="00"/>
    <w:family w:val="modern"/>
    <w:notTrueType/>
    <w:pitch w:val="variable"/>
    <w:sig w:usb0="00000287" w:usb1="00000000" w:usb2="00000000" w:usb3="00000000" w:csb0="0000009F" w:csb1="00000000"/>
  </w:font>
  <w:font w:name="Hero New Medium">
    <w:altName w:val="Calibri"/>
    <w:charset w:val="00"/>
    <w:family w:val="modern"/>
    <w:notTrueType/>
    <w:pitch w:val="variable"/>
    <w:sig w:usb0="00000287" w:usb1="00000000" w:usb2="00000000" w:usb3="00000000" w:csb0="0000009F" w:csb1="00000000"/>
  </w:font>
  <w:font w:name="Hero New ExtraBold"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34367063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71D87C6" w14:textId="72D90265" w:rsidR="00CF0D30" w:rsidRDefault="00CF0D30" w:rsidP="006C773F">
        <w:pPr>
          <w:pStyle w:val="Voettekst"/>
          <w:framePr w:wrap="none" w:vAnchor="text" w:hAnchor="margin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-170609054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FAE952C" w14:textId="04ABC818" w:rsidR="00544D8B" w:rsidRDefault="00544D8B" w:rsidP="00CF0D30">
        <w:pPr>
          <w:pStyle w:val="Voettekst"/>
          <w:framePr w:wrap="none" w:vAnchor="text" w:hAnchor="margin" w:xAlign="center" w:y="1"/>
          <w:ind w:firstLine="360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-73223862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9FD49C1" w14:textId="160F75FA" w:rsidR="00544D8B" w:rsidRDefault="00544D8B" w:rsidP="006C773F">
        <w:pPr>
          <w:pStyle w:val="Voettekst"/>
          <w:framePr w:wrap="none" w:vAnchor="text" w:hAnchor="margin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124352413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3AED7921" w14:textId="6EF0C054" w:rsidR="00544D8B" w:rsidRDefault="00544D8B" w:rsidP="00544D8B">
        <w:pPr>
          <w:pStyle w:val="Voettekst"/>
          <w:framePr w:wrap="none" w:vAnchor="text" w:hAnchor="margin" w:xAlign="right" w:y="1"/>
          <w:ind w:firstLine="360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B8CE47F" w14:textId="77777777" w:rsidR="00544D8B" w:rsidRDefault="00544D8B" w:rsidP="00544D8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32386289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1C702D6" w14:textId="4D0584FC" w:rsidR="00544D8B" w:rsidRDefault="00544D8B" w:rsidP="00CF0D30">
        <w:pPr>
          <w:pStyle w:val="Voettekst"/>
          <w:framePr w:wrap="none" w:vAnchor="text" w:hAnchor="margin" w:y="184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462B0672" w14:textId="408859C2" w:rsidR="00544D8B" w:rsidRDefault="00CF0D30" w:rsidP="00544D8B">
    <w:pPr>
      <w:pStyle w:val="Voettekst"/>
      <w:ind w:right="360" w:firstLine="360"/>
    </w:pPr>
    <w:r w:rsidRPr="00544D8B">
      <w:rPr>
        <w:noProof/>
      </w:rPr>
      <w:drawing>
        <wp:anchor distT="0" distB="0" distL="114300" distR="114300" simplePos="0" relativeHeight="251658240" behindDoc="1" locked="0" layoutInCell="1" allowOverlap="1" wp14:anchorId="03CAB226" wp14:editId="1D6F7C70">
          <wp:simplePos x="0" y="0"/>
          <wp:positionH relativeFrom="column">
            <wp:posOffset>-1016545</wp:posOffset>
          </wp:positionH>
          <wp:positionV relativeFrom="paragraph">
            <wp:posOffset>-275771</wp:posOffset>
          </wp:positionV>
          <wp:extent cx="7881257" cy="1233167"/>
          <wp:effectExtent l="0" t="0" r="0" b="0"/>
          <wp:wrapNone/>
          <wp:docPr id="104821718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21718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9159" cy="1243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D8B" w:rsidRPr="00544D8B">
      <w:rPr>
        <w:rStyle w:val="VoettekstChar"/>
        <w:noProof/>
      </w:rPr>
      <w:drawing>
        <wp:anchor distT="0" distB="0" distL="114300" distR="114300" simplePos="0" relativeHeight="251658241" behindDoc="1" locked="0" layoutInCell="1" allowOverlap="1" wp14:anchorId="1A426B70" wp14:editId="5E21632B">
          <wp:simplePos x="0" y="0"/>
          <wp:positionH relativeFrom="column">
            <wp:posOffset>4804410</wp:posOffset>
          </wp:positionH>
          <wp:positionV relativeFrom="paragraph">
            <wp:posOffset>92166</wp:posOffset>
          </wp:positionV>
          <wp:extent cx="1229360" cy="292735"/>
          <wp:effectExtent l="0" t="0" r="2540" b="0"/>
          <wp:wrapNone/>
          <wp:docPr id="105945873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92126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9360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C4FEEF" w14:textId="54832DF6" w:rsidR="00544D8B" w:rsidRDefault="00544D8B" w:rsidP="00544D8B">
    <w:pPr>
      <w:pStyle w:val="Voettekst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A3B5D" w14:textId="423F27B6" w:rsidR="00CF0D30" w:rsidRPr="006206A5" w:rsidRDefault="00DD63BE" w:rsidP="00CF0D30">
    <w:pPr>
      <w:pStyle w:val="Voettekstvoorpagina"/>
    </w:pPr>
    <w:r>
      <w:t>Inschrijf</w:t>
    </w:r>
    <w:r w:rsidR="00050F59">
      <w:t>formulier Bestuur 2026-2027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7C85F" w14:textId="77777777" w:rsidR="0048223F" w:rsidRDefault="0048223F" w:rsidP="008C11A2">
      <w:r>
        <w:separator/>
      </w:r>
    </w:p>
  </w:footnote>
  <w:footnote w:type="continuationSeparator" w:id="0">
    <w:p w14:paraId="3B0BAD75" w14:textId="77777777" w:rsidR="0048223F" w:rsidRDefault="0048223F" w:rsidP="008C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E2E76FA" w14:paraId="06F98F94" w14:textId="77777777" w:rsidTr="1E2E76FA">
      <w:trPr>
        <w:trHeight w:val="300"/>
      </w:trPr>
      <w:tc>
        <w:tcPr>
          <w:tcW w:w="3020" w:type="dxa"/>
        </w:tcPr>
        <w:p w14:paraId="0FC475F6" w14:textId="3D487669" w:rsidR="1E2E76FA" w:rsidRDefault="1E2E76FA" w:rsidP="1E2E76FA">
          <w:pPr>
            <w:pStyle w:val="Koptekst"/>
            <w:ind w:left="-115"/>
          </w:pPr>
        </w:p>
      </w:tc>
      <w:tc>
        <w:tcPr>
          <w:tcW w:w="3020" w:type="dxa"/>
        </w:tcPr>
        <w:p w14:paraId="69B717F2" w14:textId="1318DBAF" w:rsidR="1E2E76FA" w:rsidRDefault="1E2E76FA" w:rsidP="1E2E76FA">
          <w:pPr>
            <w:pStyle w:val="Koptekst"/>
            <w:jc w:val="center"/>
          </w:pPr>
        </w:p>
      </w:tc>
      <w:tc>
        <w:tcPr>
          <w:tcW w:w="3020" w:type="dxa"/>
        </w:tcPr>
        <w:p w14:paraId="6F7BC839" w14:textId="11010B3D" w:rsidR="1E2E76FA" w:rsidRDefault="1E2E76FA" w:rsidP="1E2E76FA">
          <w:pPr>
            <w:pStyle w:val="Koptekst"/>
            <w:ind w:right="-115"/>
            <w:jc w:val="right"/>
          </w:pPr>
        </w:p>
      </w:tc>
    </w:tr>
  </w:tbl>
  <w:p w14:paraId="13C81541" w14:textId="5E911FDF" w:rsidR="1E2E76FA" w:rsidRDefault="1E2E76FA" w:rsidP="1E2E76F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281791551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669B945F" w14:textId="539BFEDD" w:rsidR="00544D8B" w:rsidRDefault="00544D8B" w:rsidP="006C773F">
        <w:pPr>
          <w:pStyle w:val="Koptekst"/>
          <w:framePr w:wrap="none" w:vAnchor="text" w:hAnchor="margin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0</w:t>
        </w:r>
        <w:r>
          <w:rPr>
            <w:rStyle w:val="Paginanummer"/>
          </w:rPr>
          <w:fldChar w:fldCharType="end"/>
        </w:r>
      </w:p>
    </w:sdtContent>
  </w:sdt>
  <w:p w14:paraId="48DACF8B" w14:textId="77777777" w:rsidR="006206A5" w:rsidRDefault="006206A5" w:rsidP="00544D8B">
    <w:pPr>
      <w:pStyle w:val="Koptekst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1F4C"/>
    <w:multiLevelType w:val="hybridMultilevel"/>
    <w:tmpl w:val="D2F6E8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9605E"/>
    <w:multiLevelType w:val="hybridMultilevel"/>
    <w:tmpl w:val="CC6E5140"/>
    <w:lvl w:ilvl="0" w:tplc="8D66E2E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73201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097A59"/>
    <w:multiLevelType w:val="hybridMultilevel"/>
    <w:tmpl w:val="0506013A"/>
    <w:lvl w:ilvl="0" w:tplc="85B267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8F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E0A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9452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2220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DC27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4F1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6A3E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8CC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2414CC"/>
    <w:multiLevelType w:val="hybridMultilevel"/>
    <w:tmpl w:val="0F2ED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51DD5"/>
    <w:multiLevelType w:val="hybridMultilevel"/>
    <w:tmpl w:val="AD9250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B1E28"/>
    <w:multiLevelType w:val="hybridMultilevel"/>
    <w:tmpl w:val="55D2EF44"/>
    <w:lvl w:ilvl="0" w:tplc="83E8F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61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E0C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26F8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882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701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E4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0A7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687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5588195">
    <w:abstractNumId w:val="5"/>
  </w:num>
  <w:num w:numId="2" w16cid:durableId="1186560760">
    <w:abstractNumId w:val="1"/>
  </w:num>
  <w:num w:numId="3" w16cid:durableId="1003361813">
    <w:abstractNumId w:val="2"/>
  </w:num>
  <w:num w:numId="4" w16cid:durableId="1503817987">
    <w:abstractNumId w:val="4"/>
  </w:num>
  <w:num w:numId="5" w16cid:durableId="722797824">
    <w:abstractNumId w:val="0"/>
  </w:num>
  <w:num w:numId="6" w16cid:durableId="2038193592">
    <w:abstractNumId w:val="3"/>
  </w:num>
  <w:num w:numId="7" w16cid:durableId="3273694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A3"/>
    <w:rsid w:val="00036830"/>
    <w:rsid w:val="00050F59"/>
    <w:rsid w:val="000B62EB"/>
    <w:rsid w:val="000D4E0F"/>
    <w:rsid w:val="00101FA3"/>
    <w:rsid w:val="00133A9E"/>
    <w:rsid w:val="0017263F"/>
    <w:rsid w:val="001A0F4C"/>
    <w:rsid w:val="001A4F9B"/>
    <w:rsid w:val="001C54A6"/>
    <w:rsid w:val="001D4ACF"/>
    <w:rsid w:val="001E1DD0"/>
    <w:rsid w:val="001F1AC9"/>
    <w:rsid w:val="001F4E68"/>
    <w:rsid w:val="00230B0A"/>
    <w:rsid w:val="00247C78"/>
    <w:rsid w:val="00253236"/>
    <w:rsid w:val="002932F6"/>
    <w:rsid w:val="002C0A57"/>
    <w:rsid w:val="002F240D"/>
    <w:rsid w:val="003133CD"/>
    <w:rsid w:val="00327150"/>
    <w:rsid w:val="0033166C"/>
    <w:rsid w:val="00364FBC"/>
    <w:rsid w:val="00373259"/>
    <w:rsid w:val="00397856"/>
    <w:rsid w:val="003B21E8"/>
    <w:rsid w:val="003E5A68"/>
    <w:rsid w:val="00445A2F"/>
    <w:rsid w:val="004677EB"/>
    <w:rsid w:val="00472EE8"/>
    <w:rsid w:val="0048223F"/>
    <w:rsid w:val="004848A3"/>
    <w:rsid w:val="0049740F"/>
    <w:rsid w:val="004E1E60"/>
    <w:rsid w:val="00544D8B"/>
    <w:rsid w:val="005A6A32"/>
    <w:rsid w:val="005C2ADA"/>
    <w:rsid w:val="005F1CFD"/>
    <w:rsid w:val="00616974"/>
    <w:rsid w:val="006206A5"/>
    <w:rsid w:val="006435AD"/>
    <w:rsid w:val="00643747"/>
    <w:rsid w:val="006932A1"/>
    <w:rsid w:val="006F214D"/>
    <w:rsid w:val="00732B4F"/>
    <w:rsid w:val="007350F5"/>
    <w:rsid w:val="00746B43"/>
    <w:rsid w:val="007D27C3"/>
    <w:rsid w:val="008215A8"/>
    <w:rsid w:val="008669B7"/>
    <w:rsid w:val="008A3442"/>
    <w:rsid w:val="008B56E4"/>
    <w:rsid w:val="008C11A2"/>
    <w:rsid w:val="008D29AF"/>
    <w:rsid w:val="009616C8"/>
    <w:rsid w:val="0097403E"/>
    <w:rsid w:val="009A1BEF"/>
    <w:rsid w:val="009C7799"/>
    <w:rsid w:val="009E2D1B"/>
    <w:rsid w:val="009F279A"/>
    <w:rsid w:val="00A12578"/>
    <w:rsid w:val="00A36799"/>
    <w:rsid w:val="00A36821"/>
    <w:rsid w:val="00A50840"/>
    <w:rsid w:val="00A529D0"/>
    <w:rsid w:val="00A653AE"/>
    <w:rsid w:val="00A86664"/>
    <w:rsid w:val="00AF5E9A"/>
    <w:rsid w:val="00B270D5"/>
    <w:rsid w:val="00B2751F"/>
    <w:rsid w:val="00B96AA7"/>
    <w:rsid w:val="00BA11E7"/>
    <w:rsid w:val="00C1143A"/>
    <w:rsid w:val="00C43D7D"/>
    <w:rsid w:val="00CF0D30"/>
    <w:rsid w:val="00CF15C0"/>
    <w:rsid w:val="00CF4491"/>
    <w:rsid w:val="00D572AE"/>
    <w:rsid w:val="00D821BE"/>
    <w:rsid w:val="00D822D6"/>
    <w:rsid w:val="00D96474"/>
    <w:rsid w:val="00DB53C1"/>
    <w:rsid w:val="00DC0FDC"/>
    <w:rsid w:val="00DD63BE"/>
    <w:rsid w:val="00E243EB"/>
    <w:rsid w:val="00E71708"/>
    <w:rsid w:val="00F22C42"/>
    <w:rsid w:val="00F2658F"/>
    <w:rsid w:val="00F74FAC"/>
    <w:rsid w:val="00FF33C5"/>
    <w:rsid w:val="0204FCD0"/>
    <w:rsid w:val="05CBE0DB"/>
    <w:rsid w:val="08D12D99"/>
    <w:rsid w:val="15BF5A79"/>
    <w:rsid w:val="1E2E76FA"/>
    <w:rsid w:val="360C91C0"/>
    <w:rsid w:val="42D60EE8"/>
    <w:rsid w:val="51B78B53"/>
    <w:rsid w:val="51BC03BF"/>
    <w:rsid w:val="6D234D1E"/>
    <w:rsid w:val="79F4D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4F5CC"/>
  <w14:defaultImageDpi w14:val="32767"/>
  <w15:chartTrackingRefBased/>
  <w15:docId w15:val="{4C2A987E-8760-44F8-8853-6F0D1731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036830"/>
    <w:rPr>
      <w:rFonts w:ascii="Hero New" w:hAnsi="Hero New"/>
    </w:rPr>
  </w:style>
  <w:style w:type="paragraph" w:styleId="Kop1">
    <w:name w:val="heading 1"/>
    <w:basedOn w:val="Standaard"/>
    <w:next w:val="Standaard"/>
    <w:link w:val="Kop1Char"/>
    <w:uiPriority w:val="9"/>
    <w:qFormat/>
    <w:rsid w:val="008B56E4"/>
    <w:pPr>
      <w:keepNext/>
      <w:keepLines/>
      <w:spacing w:before="240" w:line="192" w:lineRule="auto"/>
      <w:outlineLvl w:val="0"/>
    </w:pPr>
    <w:rPr>
      <w:rFonts w:ascii="ABC Gravity Condensed" w:eastAsiaTheme="majorEastAsia" w:hAnsi="ABC Gravity Condensed" w:cs="Times New Roman (Koppen CS)"/>
      <w:b/>
      <w:caps/>
      <w:color w:val="000000" w:themeColor="text1"/>
      <w:sz w:val="40"/>
      <w:szCs w:val="32"/>
    </w:rPr>
  </w:style>
  <w:style w:type="paragraph" w:styleId="Kop2">
    <w:name w:val="heading 2"/>
    <w:aliases w:val="Tussenkop"/>
    <w:basedOn w:val="Standaard"/>
    <w:next w:val="Standaard"/>
    <w:link w:val="Kop2Char"/>
    <w:uiPriority w:val="9"/>
    <w:unhideWhenUsed/>
    <w:qFormat/>
    <w:rsid w:val="00036830"/>
    <w:pPr>
      <w:keepNext/>
      <w:keepLines/>
      <w:spacing w:before="40"/>
      <w:outlineLvl w:val="1"/>
    </w:pPr>
    <w:rPr>
      <w:rFonts w:ascii="ABC Gravity Condensed" w:eastAsiaTheme="majorEastAsia" w:hAnsi="ABC Gravity Condensed" w:cs="Times New Roman (Koppen CS)"/>
      <w:b/>
      <w:caps/>
      <w:color w:val="000000" w:themeColor="tex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036830"/>
    <w:pPr>
      <w:keepNext/>
      <w:keepLines/>
      <w:spacing w:before="40"/>
      <w:outlineLvl w:val="2"/>
    </w:pPr>
    <w:rPr>
      <w:rFonts w:ascii="Hero New Bold" w:eastAsiaTheme="majorEastAsia" w:hAnsi="Hero New Bold" w:cs="Times New Roman (Koppen CS)"/>
      <w:b/>
      <w:caps/>
      <w:color w:val="000000" w:themeColor="tex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2F240D"/>
    <w:pPr>
      <w:outlineLvl w:val="3"/>
    </w:p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2F240D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rsid w:val="00643747"/>
    <w:rPr>
      <w:rFonts w:ascii="Hero New" w:hAnsi="Hero New"/>
      <w:sz w:val="18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C43D7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C43D7D"/>
  </w:style>
  <w:style w:type="character" w:customStyle="1" w:styleId="Kop1Char">
    <w:name w:val="Kop 1 Char"/>
    <w:basedOn w:val="Standaardalinea-lettertype"/>
    <w:link w:val="Kop1"/>
    <w:uiPriority w:val="9"/>
    <w:rsid w:val="008B56E4"/>
    <w:rPr>
      <w:rFonts w:ascii="ABC Gravity Condensed" w:eastAsiaTheme="majorEastAsia" w:hAnsi="ABC Gravity Condensed" w:cs="Times New Roman (Koppen CS)"/>
      <w:b/>
      <w:caps/>
      <w:color w:val="000000" w:themeColor="text1"/>
      <w:sz w:val="4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036830"/>
    <w:rPr>
      <w:rFonts w:ascii="Hero New Bold" w:eastAsiaTheme="majorEastAsia" w:hAnsi="Hero New Bold" w:cs="Times New Roman (Koppen CS)"/>
      <w:b/>
      <w:caps/>
      <w:color w:val="000000" w:themeColor="text1"/>
    </w:rPr>
  </w:style>
  <w:style w:type="paragraph" w:styleId="Koptekst">
    <w:name w:val="header"/>
    <w:basedOn w:val="Standaard"/>
    <w:link w:val="KoptekstChar"/>
    <w:uiPriority w:val="99"/>
    <w:unhideWhenUsed/>
    <w:rsid w:val="007D27C3"/>
    <w:pPr>
      <w:tabs>
        <w:tab w:val="center" w:pos="4536"/>
        <w:tab w:val="right" w:pos="9072"/>
      </w:tabs>
    </w:pPr>
  </w:style>
  <w:style w:type="paragraph" w:styleId="Titel">
    <w:name w:val="Title"/>
    <w:next w:val="Standaard"/>
    <w:link w:val="TitelChar"/>
    <w:uiPriority w:val="10"/>
    <w:qFormat/>
    <w:rsid w:val="00D821BE"/>
    <w:pPr>
      <w:contextualSpacing/>
    </w:pPr>
    <w:rPr>
      <w:rFonts w:ascii="ABC Gravity Condensed" w:eastAsiaTheme="majorEastAsia" w:hAnsi="ABC Gravity Condensed" w:cs="Times New Roman (Koppen CS)"/>
      <w:b/>
      <w:caps/>
      <w:color w:val="000000" w:themeColor="tex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21BE"/>
    <w:rPr>
      <w:rFonts w:ascii="ABC Gravity Condensed" w:eastAsiaTheme="majorEastAsia" w:hAnsi="ABC Gravity Condensed" w:cs="Times New Roman (Koppen CS)"/>
      <w:b/>
      <w:caps/>
      <w:color w:val="000000" w:themeColor="text1"/>
      <w:kern w:val="28"/>
      <w:sz w:val="48"/>
      <w:szCs w:val="56"/>
    </w:rPr>
  </w:style>
  <w:style w:type="character" w:customStyle="1" w:styleId="Kop2Char">
    <w:name w:val="Kop 2 Char"/>
    <w:aliases w:val="Tussenkop Char"/>
    <w:basedOn w:val="Standaardalinea-lettertype"/>
    <w:link w:val="Kop2"/>
    <w:uiPriority w:val="9"/>
    <w:rsid w:val="00036830"/>
    <w:rPr>
      <w:rFonts w:ascii="ABC Gravity Condensed" w:eastAsiaTheme="majorEastAsia" w:hAnsi="ABC Gravity Condensed" w:cs="Times New Roman (Koppen CS)"/>
      <w:b/>
      <w:caps/>
      <w:color w:val="000000" w:themeColor="text1"/>
      <w:sz w:val="28"/>
      <w:szCs w:val="26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6F214D"/>
    <w:pPr>
      <w:numPr>
        <w:ilvl w:val="1"/>
      </w:numPr>
      <w:spacing w:after="160"/>
    </w:pPr>
    <w:rPr>
      <w:rFonts w:ascii="ABC Arizona Text" w:eastAsiaTheme="minorEastAsia" w:hAnsi="ABC Arizona Text" w:cs="Times New Roman (Hoofdtekst CS)"/>
      <w:i/>
      <w:color w:val="000000" w:themeColor="text1"/>
      <w:sz w:val="2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14D"/>
    <w:rPr>
      <w:rFonts w:ascii="ABC Arizona Text" w:eastAsiaTheme="minorEastAsia" w:hAnsi="ABC Arizona Text" w:cs="Times New Roman (Hoofdtekst CS)"/>
      <w:i/>
      <w:color w:val="000000" w:themeColor="text1"/>
      <w:sz w:val="28"/>
      <w:szCs w:val="22"/>
    </w:rPr>
  </w:style>
  <w:style w:type="character" w:styleId="Subtielebenadrukking">
    <w:name w:val="Subtle Emphasis"/>
    <w:basedOn w:val="Standaardalinea-lettertype"/>
    <w:uiPriority w:val="19"/>
    <w:rsid w:val="008D29AF"/>
    <w:rPr>
      <w:rFonts w:ascii="Hero New Light" w:hAnsi="Hero New Light"/>
      <w:b w:val="0"/>
      <w:i w:val="0"/>
      <w:iCs/>
      <w:color w:val="595959" w:themeColor="text1" w:themeTint="A6"/>
      <w:sz w:val="20"/>
    </w:rPr>
  </w:style>
  <w:style w:type="character" w:styleId="Nadruk">
    <w:name w:val="Emphasis"/>
    <w:basedOn w:val="Standaardalinea-lettertype"/>
    <w:uiPriority w:val="20"/>
    <w:rsid w:val="00643747"/>
    <w:rPr>
      <w:rFonts w:ascii="Hero New" w:hAnsi="Hero New"/>
      <w:b w:val="0"/>
      <w:i w:val="0"/>
      <w:iCs/>
      <w:color w:val="000000" w:themeColor="text1"/>
    </w:rPr>
  </w:style>
  <w:style w:type="character" w:styleId="Intensievebenadrukking">
    <w:name w:val="Intense Emphasis"/>
    <w:uiPriority w:val="21"/>
    <w:qFormat/>
    <w:rsid w:val="008D29AF"/>
    <w:rPr>
      <w:rFonts w:ascii="Hero New Medium" w:hAnsi="Hero New Medium"/>
      <w:b w:val="0"/>
      <w:i w:val="0"/>
    </w:rPr>
  </w:style>
  <w:style w:type="character" w:styleId="Zwaar">
    <w:name w:val="Strong"/>
    <w:basedOn w:val="Intensievebenadrukking"/>
    <w:uiPriority w:val="22"/>
    <w:rsid w:val="008D29AF"/>
    <w:rPr>
      <w:rFonts w:ascii="Hero New ExtraBold" w:hAnsi="Hero New ExtraBold"/>
      <w:b/>
      <w:i w:val="0"/>
    </w:rPr>
  </w:style>
  <w:style w:type="paragraph" w:styleId="Citaat">
    <w:name w:val="Quote"/>
    <w:basedOn w:val="Standaard"/>
    <w:next w:val="Standaard"/>
    <w:link w:val="CitaatChar"/>
    <w:uiPriority w:val="29"/>
    <w:qFormat/>
    <w:rsid w:val="00F74FAC"/>
    <w:pPr>
      <w:spacing w:before="200" w:after="160"/>
      <w:ind w:left="851" w:right="851"/>
    </w:pPr>
    <w:rPr>
      <w:rFonts w:ascii="ABC Arizona Text" w:hAnsi="ABC Arizona Text"/>
      <w:i/>
      <w:iCs/>
      <w:color w:val="404040" w:themeColor="text1" w:themeTint="BF"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sid w:val="00F74FAC"/>
    <w:rPr>
      <w:rFonts w:ascii="ABC Arizona Text" w:hAnsi="ABC Arizona Text"/>
      <w:i/>
      <w:iCs/>
      <w:color w:val="404040" w:themeColor="text1" w:themeTint="BF"/>
      <w:sz w:val="28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8D29AF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</w:pPr>
    <w:rPr>
      <w:iCs w:val="0"/>
      <w:color w:val="000000" w:themeColor="tex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D29AF"/>
    <w:rPr>
      <w:rFonts w:ascii="ABC Arizona Text" w:hAnsi="ABC Arizona Text"/>
      <w:i/>
      <w:color w:val="000000" w:themeColor="text1"/>
      <w:sz w:val="20"/>
    </w:rPr>
  </w:style>
  <w:style w:type="character" w:styleId="Intensieveverwijzing">
    <w:name w:val="Intense Reference"/>
    <w:basedOn w:val="Standaardalinea-lettertype"/>
    <w:uiPriority w:val="32"/>
    <w:rsid w:val="008D29AF"/>
    <w:rPr>
      <w:rFonts w:ascii="Hero New Medium" w:hAnsi="Hero New Medium"/>
      <w:b w:val="0"/>
      <w:bCs/>
      <w:i w:val="0"/>
      <w:smallCaps/>
      <w:color w:val="000000" w:themeColor="text1"/>
      <w:spacing w:val="5"/>
    </w:rPr>
  </w:style>
  <w:style w:type="character" w:styleId="Titelvanboek">
    <w:name w:val="Book Title"/>
    <w:basedOn w:val="Standaardalinea-lettertype"/>
    <w:uiPriority w:val="33"/>
    <w:rsid w:val="008D29AF"/>
    <w:rPr>
      <w:rFonts w:ascii="Hero New Medium" w:hAnsi="Hero New Medium"/>
      <w:b w:val="0"/>
      <w:bCs/>
      <w:i w:val="0"/>
      <w:iCs/>
      <w:spacing w:val="5"/>
    </w:rPr>
  </w:style>
  <w:style w:type="character" w:styleId="Hashtag">
    <w:name w:val="Hashtag"/>
    <w:basedOn w:val="Kop1Char"/>
    <w:uiPriority w:val="99"/>
    <w:rsid w:val="008D29AF"/>
    <w:rPr>
      <w:rFonts w:ascii="Hero New Light" w:eastAsiaTheme="majorEastAsia" w:hAnsi="Hero New Light" w:cs="Times New Roman (Koppen CS)"/>
      <w:b w:val="0"/>
      <w:i w:val="0"/>
      <w:caps/>
      <w:smallCaps w:val="0"/>
      <w:strike w:val="0"/>
      <w:dstrike w:val="0"/>
      <w:vanish w:val="0"/>
      <w:color w:val="000000" w:themeColor="text1"/>
      <w:sz w:val="18"/>
      <w:szCs w:val="32"/>
      <w:shd w:val="clear" w:color="auto" w:fill="E1DFDD"/>
      <w:vertAlign w:val="baseline"/>
    </w:rPr>
  </w:style>
  <w:style w:type="character" w:customStyle="1" w:styleId="KoptekstChar">
    <w:name w:val="Koptekst Char"/>
    <w:basedOn w:val="Standaardalinea-lettertype"/>
    <w:link w:val="Koptekst"/>
    <w:uiPriority w:val="99"/>
    <w:rsid w:val="007D27C3"/>
    <w:rPr>
      <w:rFonts w:ascii="Hero New" w:hAnsi="Hero New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F0D30"/>
    <w:pPr>
      <w:tabs>
        <w:tab w:val="center" w:pos="4536"/>
        <w:tab w:val="right" w:pos="9072"/>
      </w:tabs>
      <w:spacing w:line="360" w:lineRule="auto"/>
      <w:jc w:val="center"/>
    </w:pPr>
    <w:rPr>
      <w:b/>
      <w:color w:val="FFFFFF" w:themeColor="background1"/>
    </w:rPr>
  </w:style>
  <w:style w:type="character" w:customStyle="1" w:styleId="VoettekstChar">
    <w:name w:val="Voettekst Char"/>
    <w:basedOn w:val="Standaardalinea-lettertype"/>
    <w:link w:val="Voettekst"/>
    <w:uiPriority w:val="99"/>
    <w:rsid w:val="00CF0D30"/>
    <w:rPr>
      <w:rFonts w:ascii="Hero New" w:hAnsi="Hero New"/>
      <w:b/>
      <w:color w:val="FFFFFF" w:themeColor="background1"/>
      <w:sz w:val="22"/>
    </w:rPr>
  </w:style>
  <w:style w:type="character" w:styleId="Subtieleverwijzing">
    <w:name w:val="Subtle Reference"/>
    <w:basedOn w:val="Standaardalinea-lettertype"/>
    <w:uiPriority w:val="31"/>
    <w:qFormat/>
    <w:rsid w:val="00F74FAC"/>
    <w:rPr>
      <w:rFonts w:ascii="Hero New Light" w:hAnsi="Hero New Light"/>
      <w:b w:val="0"/>
      <w:i w:val="0"/>
      <w:caps/>
      <w:smallCaps w:val="0"/>
      <w:strike w:val="0"/>
      <w:dstrike w:val="0"/>
      <w:vanish w:val="0"/>
      <w:color w:val="5A5A5A" w:themeColor="text1" w:themeTint="A5"/>
      <w:sz w:val="20"/>
      <w:vertAlign w:val="baseline"/>
    </w:rPr>
  </w:style>
  <w:style w:type="paragraph" w:styleId="Lijstalinea">
    <w:name w:val="List Paragraph"/>
    <w:basedOn w:val="Standaard"/>
    <w:uiPriority w:val="34"/>
    <w:rsid w:val="00D821BE"/>
    <w:pPr>
      <w:ind w:left="720"/>
      <w:contextualSpacing/>
    </w:pPr>
  </w:style>
  <w:style w:type="paragraph" w:customStyle="1" w:styleId="Documentstitel">
    <w:name w:val="Documentstitel"/>
    <w:basedOn w:val="Titel"/>
    <w:next w:val="Standaard"/>
    <w:qFormat/>
    <w:rsid w:val="005C2ADA"/>
    <w:pPr>
      <w:spacing w:line="192" w:lineRule="auto"/>
    </w:pPr>
    <w:rPr>
      <w:color w:val="E7E6E6" w:themeColor="background2"/>
      <w:kern w:val="18"/>
      <w:position w:val="-2"/>
      <w:sz w:val="72"/>
    </w:rPr>
  </w:style>
  <w:style w:type="paragraph" w:customStyle="1" w:styleId="Documentondertitel">
    <w:name w:val="Document ondertitel"/>
    <w:basedOn w:val="Ondertitel"/>
    <w:qFormat/>
    <w:rsid w:val="005C2ADA"/>
    <w:rPr>
      <w:color w:val="E7E6E6" w:themeColor="background2"/>
      <w:sz w:val="40"/>
    </w:rPr>
  </w:style>
  <w:style w:type="character" w:styleId="Paginanummer">
    <w:name w:val="page number"/>
    <w:basedOn w:val="Standaardalinea-lettertype"/>
    <w:uiPriority w:val="99"/>
    <w:semiHidden/>
    <w:unhideWhenUsed/>
    <w:rsid w:val="00544D8B"/>
  </w:style>
  <w:style w:type="character" w:customStyle="1" w:styleId="Kop4Char">
    <w:name w:val="Kop 4 Char"/>
    <w:basedOn w:val="Standaardalinea-lettertype"/>
    <w:link w:val="Kop4"/>
    <w:uiPriority w:val="9"/>
    <w:rsid w:val="002F240D"/>
    <w:rPr>
      <w:rFonts w:ascii="Hero New" w:hAnsi="Hero New"/>
      <w:sz w:val="22"/>
    </w:rPr>
  </w:style>
  <w:style w:type="paragraph" w:customStyle="1" w:styleId="Voettekstvoorpagina">
    <w:name w:val="Voettekst voorpagina"/>
    <w:basedOn w:val="Voettekst"/>
    <w:qFormat/>
    <w:rsid w:val="00CF0D30"/>
    <w:rPr>
      <w:b w:val="0"/>
      <w:color w:val="000000" w:themeColor="tex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F240D"/>
    <w:rPr>
      <w:rFonts w:ascii="Hero New" w:eastAsiaTheme="majorEastAsia" w:hAnsi="Hero New" w:cstheme="majorBidi"/>
      <w:color w:val="000000" w:themeColor="text1"/>
      <w:sz w:val="22"/>
    </w:rPr>
  </w:style>
  <w:style w:type="character" w:styleId="Hyperlink">
    <w:name w:val="Hyperlink"/>
    <w:basedOn w:val="Standaardalinea-lettertype"/>
    <w:uiPriority w:val="99"/>
    <w:unhideWhenUsed/>
    <w:rsid w:val="006F214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6F214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8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593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5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7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13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8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2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7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5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69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1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NJR%20Merk%20en%20Communicatie\Communicatie%20public\Communicatiepakket\Hulpmiddelen\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7928154704A44A02C934777066950" ma:contentTypeVersion="19" ma:contentTypeDescription="Create a new document." ma:contentTypeScope="" ma:versionID="341c4909792b5f7ccc11aa1f4d5d5514">
  <xsd:schema xmlns:xsd="http://www.w3.org/2001/XMLSchema" xmlns:xs="http://www.w3.org/2001/XMLSchema" xmlns:p="http://schemas.microsoft.com/office/2006/metadata/properties" xmlns:ns2="4a9e5d76-5ba9-4ee6-95ee-972177df1260" xmlns:ns3="c96e4976-6e76-46b9-bbab-da7bb5fd00cc" targetNamespace="http://schemas.microsoft.com/office/2006/metadata/properties" ma:root="true" ma:fieldsID="23873ec0c602f1452217ae949bcfa353" ns2:_="" ns3:_="">
    <xsd:import namespace="4a9e5d76-5ba9-4ee6-95ee-972177df1260"/>
    <xsd:import namespace="c96e4976-6e76-46b9-bbab-da7bb5fd0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e5d76-5ba9-4ee6-95ee-972177df1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439c61b-20ff-4eb4-a974-0a1b8894ad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e4976-6e76-46b9-bbab-da7bb5fd0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103d8b-8fa7-4459-9d71-462a3726ccf7}" ma:internalName="TaxCatchAll" ma:showField="CatchAllData" ma:web="c96e4976-6e76-46b9-bbab-da7bb5fd0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6e4976-6e76-46b9-bbab-da7bb5fd00cc" xsi:nil="true"/>
    <lcf76f155ced4ddcb4097134ff3c332f xmlns="4a9e5d76-5ba9-4ee6-95ee-972177df12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E3880D-A0D9-4F5E-965D-CF6BF687A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E4A3D3-51D3-0E49-81F3-8BDBA656EF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2FD4B6-CA45-47C5-88E3-C41839F7E2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9e5d76-5ba9-4ee6-95ee-972177df1260"/>
    <ds:schemaRef ds:uri="c96e4976-6e76-46b9-bbab-da7bb5fd0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07C816-5141-4F48-88B5-8099FEB4AB03}">
  <ds:schemaRefs>
    <ds:schemaRef ds:uri="http://schemas.microsoft.com/office/2006/metadata/properties"/>
    <ds:schemaRef ds:uri="http://schemas.microsoft.com/office/infopath/2007/PartnerControls"/>
    <ds:schemaRef ds:uri="c96e4976-6e76-46b9-bbab-da7bb5fd00cc"/>
    <ds:schemaRef ds:uri="4a9e5d76-5ba9-4ee6-95ee-972177df12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</Template>
  <TotalTime>22</TotalTime>
  <Pages>3</Pages>
  <Words>115</Words>
  <Characters>635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VAN HET DOCUMENT IN ALL CAPS]</dc:title>
  <dc:subject>onder</dc:subject>
  <dc:creator/>
  <cp:keywords/>
  <dc:description/>
  <cp:lastModifiedBy>Claire van den Helder</cp:lastModifiedBy>
  <cp:revision>31</cp:revision>
  <dcterms:created xsi:type="dcterms:W3CDTF">2025-11-26T09:01:00Z</dcterms:created>
  <dcterms:modified xsi:type="dcterms:W3CDTF">2026-01-19T12:57:00Z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0x010100B967928154704A44A02C934777066950</vt:lpwstr>
  </property>
  <property fmtid="{D5CDD505-2E9C-101B-9397-08002B2CF9AE}" pid="3" name="MediaServiceImageTags">
    <vt:lpwstr/>
  </property>
</Properties>
</file>